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79AD9" w14:textId="77777777" w:rsidR="00DE735D" w:rsidRPr="00DE735D" w:rsidRDefault="00DE735D" w:rsidP="00DE735D">
      <w:pPr>
        <w:pStyle w:val="Heading1"/>
      </w:pPr>
      <w:r w:rsidRPr="00DE735D">
        <w:t>V11 Set Up Guide</w:t>
      </w:r>
    </w:p>
    <w:p w14:paraId="4E0C4CC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Welcome to the </w:t>
      </w:r>
      <w:proofErr w:type="gramStart"/>
      <w:r w:rsidRPr="00DE735D">
        <w:rPr>
          <w:rFonts w:ascii="Plantagenet Cherokee" w:hAnsi="Plantagenet Cherokee"/>
        </w:rPr>
        <w:t>Set Up</w:t>
      </w:r>
      <w:proofErr w:type="gramEnd"/>
      <w:r w:rsidRPr="00DE735D">
        <w:rPr>
          <w:rFonts w:ascii="Plantagenet Cherokee" w:hAnsi="Plantagenet Cherokee"/>
        </w:rPr>
        <w:t xml:space="preserve"> Guide for the V11 Vickers designed International One Metre.</w:t>
      </w:r>
    </w:p>
    <w:p w14:paraId="48EA2EE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This guide outlines the recommended set up details for the V11 to assist with a quick set up and</w:t>
      </w:r>
    </w:p>
    <w:p w14:paraId="5B155D9B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tune to help achieve optimum performance for your regular racing. Good luck! Enjoy your sailing!</w:t>
      </w:r>
    </w:p>
    <w:p w14:paraId="5DB4E46A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RC Sailing</w:t>
      </w:r>
    </w:p>
    <w:p w14:paraId="4B57B75D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</w:p>
    <w:p w14:paraId="7FAB9FEE" w14:textId="77777777" w:rsidR="00DE735D" w:rsidRPr="00DE735D" w:rsidRDefault="00DE735D" w:rsidP="00DE735D">
      <w:pPr>
        <w:pStyle w:val="Heading2"/>
      </w:pPr>
      <w:r w:rsidRPr="00DE735D">
        <w:t>Hull Set Up</w:t>
      </w:r>
    </w:p>
    <w:p w14:paraId="76235D1A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Keel Installation- Locate the fin into the bulb and fasten with the M4 Cap screw provided, then</w:t>
      </w:r>
    </w:p>
    <w:p w14:paraId="45B7A129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insert the fin to the hull and secure with the M3 screw provided. No need to over tighten.</w:t>
      </w:r>
    </w:p>
    <w:p w14:paraId="30AE7F5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Rudder Installation- Insert the rudder and slide the tiller arm down over the shaft. Tighten the cap</w:t>
      </w:r>
    </w:p>
    <w:p w14:paraId="3157A6C3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screw onto the shaft. Check that is swinging freely. You may want to space the rudder down from</w:t>
      </w:r>
    </w:p>
    <w:p w14:paraId="0AA55A3D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hull with a temporary piece of paper to prevent binding on the hull when rudder is off centre.</w:t>
      </w:r>
    </w:p>
    <w:p w14:paraId="0483900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Drop in your rudder servo with the spline forward, and secure with the M3 screws provided. Slide</w:t>
      </w:r>
    </w:p>
    <w:p w14:paraId="463858E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the steering push rod into your desired hole on the servo horn. </w:t>
      </w:r>
      <w:proofErr w:type="gramStart"/>
      <w:r w:rsidRPr="00DE735D">
        <w:rPr>
          <w:rFonts w:ascii="Plantagenet Cherokee" w:hAnsi="Plantagenet Cherokee"/>
        </w:rPr>
        <w:t>Usually</w:t>
      </w:r>
      <w:proofErr w:type="gramEnd"/>
      <w:r w:rsidRPr="00DE735D">
        <w:rPr>
          <w:rFonts w:ascii="Plantagenet Cherokee" w:hAnsi="Plantagenet Cherokee"/>
        </w:rPr>
        <w:t xml:space="preserve"> you would use the furthest</w:t>
      </w:r>
    </w:p>
    <w:p w14:paraId="7AB71D8F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hole from the spline to achieve lots of throw. Only instal the horn onto the servo once your</w:t>
      </w:r>
    </w:p>
    <w:p w14:paraId="5DF5E504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electrics are fired up and centred which may come a bit later.</w:t>
      </w:r>
    </w:p>
    <w:p w14:paraId="6000B900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3D5FC43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A sticky back </w:t>
      </w:r>
      <w:proofErr w:type="spellStart"/>
      <w:r w:rsidRPr="00DE735D">
        <w:rPr>
          <w:rFonts w:ascii="Plantagenet Cherokee" w:hAnsi="Plantagenet Cherokee"/>
        </w:rPr>
        <w:t>dacron</w:t>
      </w:r>
      <w:proofErr w:type="spellEnd"/>
      <w:r w:rsidRPr="00DE735D">
        <w:rPr>
          <w:rFonts w:ascii="Plantagenet Cherokee" w:hAnsi="Plantagenet Cherokee"/>
        </w:rPr>
        <w:t xml:space="preserve"> sticker will </w:t>
      </w:r>
      <w:proofErr w:type="gramStart"/>
      <w:r w:rsidRPr="00DE735D">
        <w:rPr>
          <w:rFonts w:ascii="Plantagenet Cherokee" w:hAnsi="Plantagenet Cherokee"/>
        </w:rPr>
        <w:t>needed</w:t>
      </w:r>
      <w:proofErr w:type="gramEnd"/>
      <w:r w:rsidRPr="00DE735D">
        <w:rPr>
          <w:rFonts w:ascii="Plantagenet Cherokee" w:hAnsi="Plantagenet Cherokee"/>
        </w:rPr>
        <w:t xml:space="preserve"> to cover and water tight this hatch once ready to sail. A</w:t>
      </w:r>
    </w:p>
    <w:p w14:paraId="1DF72BD4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digital servo is recommended for more accurate </w:t>
      </w:r>
      <w:proofErr w:type="spellStart"/>
      <w:r w:rsidRPr="00DE735D">
        <w:rPr>
          <w:rFonts w:ascii="Plantagenet Cherokee" w:hAnsi="Plantagenet Cherokee"/>
        </w:rPr>
        <w:t>centering</w:t>
      </w:r>
      <w:proofErr w:type="spellEnd"/>
      <w:r w:rsidRPr="00DE735D">
        <w:rPr>
          <w:rFonts w:ascii="Plantagenet Cherokee" w:hAnsi="Plantagenet Cherokee"/>
        </w:rPr>
        <w:t>. About 5-8 kg torque.</w:t>
      </w:r>
    </w:p>
    <w:p w14:paraId="2E59202F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Winch Installation- The winch tray is cut for an RMG winch. Install the winch with the M3 screws.</w:t>
      </w:r>
    </w:p>
    <w:p w14:paraId="2C347F7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It may take some jiggling to get into position and possibly the need to squash the wiring a bit</w:t>
      </w:r>
    </w:p>
    <w:p w14:paraId="750A001E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flatter underneath to allow room.</w:t>
      </w:r>
    </w:p>
    <w:p w14:paraId="4B44B0F6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1BB3789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For your winch line, cut an over length piece of line and thread the ends in through the exit tubes</w:t>
      </w:r>
    </w:p>
    <w:p w14:paraId="4F25C55E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at the back end of the boat and pick up the ends inside the hull. Thread the inboard line through</w:t>
      </w:r>
    </w:p>
    <w:p w14:paraId="77118DCC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fairlead that protrudes off the mainsheet post. This will be the return line which will go around</w:t>
      </w:r>
    </w:p>
    <w:p w14:paraId="7779C57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bottom groove of the drum on the port side (clockwise). The other line will go direct to the top</w:t>
      </w:r>
    </w:p>
    <w:p w14:paraId="159957E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groove of the drum, anti-clockwise. Give each line about 4-5 turns on the drum and instal the</w:t>
      </w:r>
    </w:p>
    <w:p w14:paraId="36CDDB29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drum. You may like to temporarily apply some tabs of masking tape each side of the drum to hold</w:t>
      </w:r>
    </w:p>
    <w:p w14:paraId="125D8E1C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lines captive for when they might go slack and want to fall off. Set up and terminate the ends</w:t>
      </w:r>
    </w:p>
    <w:p w14:paraId="2A219653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of the line above deck as per the diagram, threading through the deck eye and using a rubber O</w:t>
      </w:r>
    </w:p>
    <w:p w14:paraId="6590B2EF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ring to keep tension. Once you are happy with the </w:t>
      </w:r>
      <w:proofErr w:type="spellStart"/>
      <w:r w:rsidRPr="00DE735D">
        <w:rPr>
          <w:rFonts w:ascii="Plantagenet Cherokee" w:hAnsi="Plantagenet Cherokee"/>
        </w:rPr>
        <w:t>set up</w:t>
      </w:r>
      <w:proofErr w:type="spellEnd"/>
      <w:r w:rsidRPr="00DE735D">
        <w:rPr>
          <w:rFonts w:ascii="Plantagenet Cherokee" w:hAnsi="Plantagenet Cherokee"/>
        </w:rPr>
        <w:t>, be sure to remove drum before</w:t>
      </w:r>
    </w:p>
    <w:p w14:paraId="7B2D714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powering up the winch. You may need to follow the winch set up guide to set travel on your winch</w:t>
      </w:r>
    </w:p>
    <w:p w14:paraId="195FDE0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but in short, set your transmitter to maximum in position so the winch comes to maximum possible</w:t>
      </w:r>
    </w:p>
    <w:p w14:paraId="0DD58A9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in position, then reinstall the winch drum with the O ring wound as far aft along the deck as</w:t>
      </w:r>
    </w:p>
    <w:p w14:paraId="54326060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possible. You will be able to make the main and jib sheet to suit this position. A dab of sealant can</w:t>
      </w:r>
    </w:p>
    <w:p w14:paraId="2BA8327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be knifed into the exit tubes for water proofing. Leave it overnight to cure before running the winch</w:t>
      </w:r>
    </w:p>
    <w:p w14:paraId="50F13807" w14:textId="6EA404A5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again.</w:t>
      </w:r>
    </w:p>
    <w:p w14:paraId="7CC1E733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3C3BF44D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Sheets- The threading of the main and jib sheet may be seen in the pictures. The mainsheet will</w:t>
      </w:r>
    </w:p>
    <w:p w14:paraId="6317FAD9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start at the winch line and thread through the same deck eye as the winch line and then through</w:t>
      </w:r>
    </w:p>
    <w:p w14:paraId="29FF3E9C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main post. The boom band should be aft of the post.</w:t>
      </w:r>
    </w:p>
    <w:p w14:paraId="4011B01A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jib sheet starts at the winch line and threads through the outboard deck hoop and then</w:t>
      </w:r>
    </w:p>
    <w:p w14:paraId="019DAF9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lastRenderedPageBreak/>
        <w:t>through the centreline hoop on the foredeck. Forward one for A Rig, middle for B and aft for C. I</w:t>
      </w:r>
    </w:p>
    <w:p w14:paraId="1965D4AD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like to use the next closest hoop as a leader. Bring your winch line in to your “max. </w:t>
      </w:r>
      <w:proofErr w:type="spellStart"/>
      <w:proofErr w:type="gramStart"/>
      <w:r w:rsidRPr="00DE735D">
        <w:rPr>
          <w:rFonts w:ascii="Plantagenet Cherokee" w:hAnsi="Plantagenet Cherokee"/>
        </w:rPr>
        <w:t>in”position</w:t>
      </w:r>
      <w:proofErr w:type="spellEnd"/>
      <w:proofErr w:type="gramEnd"/>
      <w:r w:rsidRPr="00DE735D">
        <w:rPr>
          <w:rFonts w:ascii="Plantagenet Cherokee" w:hAnsi="Plantagenet Cherokee"/>
        </w:rPr>
        <w:t xml:space="preserve"> and</w:t>
      </w:r>
    </w:p>
    <w:p w14:paraId="729CB9C0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establish your sheet lengths. Make the lines as long as you can get away with, since </w:t>
      </w:r>
      <w:proofErr w:type="spellStart"/>
      <w:r w:rsidRPr="00DE735D">
        <w:rPr>
          <w:rFonts w:ascii="Plantagenet Cherokee" w:hAnsi="Plantagenet Cherokee"/>
        </w:rPr>
        <w:t>dyneema</w:t>
      </w:r>
      <w:proofErr w:type="spellEnd"/>
    </w:p>
    <w:p w14:paraId="018EFC58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line shrinks over time.</w:t>
      </w:r>
    </w:p>
    <w:p w14:paraId="735A3240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657361F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Battery- You should </w:t>
      </w:r>
      <w:proofErr w:type="spellStart"/>
      <w:r w:rsidRPr="00DE735D">
        <w:rPr>
          <w:rFonts w:ascii="Plantagenet Cherokee" w:hAnsi="Plantagenet Cherokee"/>
        </w:rPr>
        <w:t>velcro</w:t>
      </w:r>
      <w:proofErr w:type="spellEnd"/>
      <w:r w:rsidRPr="00DE735D">
        <w:rPr>
          <w:rFonts w:ascii="Plantagenet Cherokee" w:hAnsi="Plantagenet Cherokee"/>
        </w:rPr>
        <w:t xml:space="preserve"> the battery onto the stand below the main hatch. I like to use a 2 cell</w:t>
      </w:r>
    </w:p>
    <w:p w14:paraId="1681D15E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proofErr w:type="gramStart"/>
      <w:r w:rsidRPr="00DE735D">
        <w:rPr>
          <w:rFonts w:ascii="Plantagenet Cherokee" w:hAnsi="Plantagenet Cherokee"/>
        </w:rPr>
        <w:t>7.4 volt</w:t>
      </w:r>
      <w:proofErr w:type="gramEnd"/>
      <w:r w:rsidRPr="00DE735D">
        <w:rPr>
          <w:rFonts w:ascii="Plantagenet Cherokee" w:hAnsi="Plantagenet Cherokee"/>
        </w:rPr>
        <w:t xml:space="preserve"> </w:t>
      </w:r>
      <w:proofErr w:type="spellStart"/>
      <w:r w:rsidRPr="00DE735D">
        <w:rPr>
          <w:rFonts w:ascii="Plantagenet Cherokee" w:hAnsi="Plantagenet Cherokee"/>
        </w:rPr>
        <w:t>Lipo</w:t>
      </w:r>
      <w:proofErr w:type="spellEnd"/>
      <w:r w:rsidRPr="00DE735D">
        <w:rPr>
          <w:rFonts w:ascii="Plantagenet Cherokee" w:hAnsi="Plantagenet Cherokee"/>
        </w:rPr>
        <w:t xml:space="preserve"> around 1800mha.</w:t>
      </w:r>
    </w:p>
    <w:p w14:paraId="43B4AE19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0D49CE8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Receiver- Your receiver can </w:t>
      </w:r>
      <w:proofErr w:type="spellStart"/>
      <w:r w:rsidRPr="00DE735D">
        <w:rPr>
          <w:rFonts w:ascii="Plantagenet Cherokee" w:hAnsi="Plantagenet Cherokee"/>
        </w:rPr>
        <w:t>velcro</w:t>
      </w:r>
      <w:proofErr w:type="spellEnd"/>
      <w:r w:rsidRPr="00DE735D">
        <w:rPr>
          <w:rFonts w:ascii="Plantagenet Cherokee" w:hAnsi="Plantagenet Cherokee"/>
        </w:rPr>
        <w:t xml:space="preserve"> under the deck just aft and starboard of the hatch.</w:t>
      </w:r>
    </w:p>
    <w:p w14:paraId="6384E08A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Hatch Application- When attaching the plastic hatch for sailing, place it in position and press the</w:t>
      </w:r>
    </w:p>
    <w:p w14:paraId="7BA7039E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rim down with one finger and slide around the hatch until the entire hatch sits flush on the deck.</w:t>
      </w:r>
    </w:p>
    <w:p w14:paraId="5142BD6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Check that it is properly down. Be sure to preserve the fibreglass rim of the deck hatch, since</w:t>
      </w:r>
    </w:p>
    <w:p w14:paraId="0869261C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scratching with a screw driver or similar will damage its water tight integrity.</w:t>
      </w:r>
    </w:p>
    <w:p w14:paraId="44E7C62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Your mainsheet post is adjustable in height. You can remove it and tighten the nut against the O</w:t>
      </w:r>
    </w:p>
    <w:p w14:paraId="0AA9B909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ring to increase the friction.</w:t>
      </w:r>
    </w:p>
    <w:p w14:paraId="44903720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2C2C533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mast ram adjusts by turning the white plastic wheel.</w:t>
      </w:r>
    </w:p>
    <w:p w14:paraId="3B80CFED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forward most eye on the foredeck is for your A rig jib swivel attachment. The 2nd back is for B</w:t>
      </w:r>
    </w:p>
    <w:p w14:paraId="57B58F5D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rig and 3rd for C rig.</w:t>
      </w:r>
    </w:p>
    <w:p w14:paraId="6B49BB93" w14:textId="77777777" w:rsidR="00DE735D" w:rsidRPr="0016258A" w:rsidRDefault="00DE735D" w:rsidP="0016258A">
      <w:pPr>
        <w:pStyle w:val="Heading2"/>
      </w:pPr>
      <w:r w:rsidRPr="0016258A">
        <w:t>Floatation</w:t>
      </w:r>
    </w:p>
    <w:p w14:paraId="06ADD99C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Your hull corrector weight which incidentally will be done last of all once you know the finished</w:t>
      </w:r>
    </w:p>
    <w:p w14:paraId="5681FC0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weight of the boat, should be split into 2 pieces. They should be placed either side of the centre</w:t>
      </w:r>
    </w:p>
    <w:p w14:paraId="53AE87E3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case as far forward as they can go against the keel frame. You will need to remove the winch to</w:t>
      </w:r>
    </w:p>
    <w:p w14:paraId="699FE62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access this. With corrector weight attached in the hull, the 4kg yacht ready to sail should float with</w:t>
      </w:r>
    </w:p>
    <w:p w14:paraId="364D6C71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transom corner kissing the water surface. The waterline forward should be about 40mm back</w:t>
      </w:r>
    </w:p>
    <w:p w14:paraId="5345F1B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from the bumper.</w:t>
      </w:r>
    </w:p>
    <w:p w14:paraId="022C9E0E" w14:textId="3D56919C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This should complete the basic set up of the hull.</w:t>
      </w:r>
    </w:p>
    <w:p w14:paraId="5A9D3FE7" w14:textId="77777777" w:rsidR="00DE735D" w:rsidRPr="0016258A" w:rsidRDefault="00DE735D" w:rsidP="0016258A">
      <w:pPr>
        <w:pStyle w:val="Heading2"/>
      </w:pPr>
      <w:r w:rsidRPr="0016258A">
        <w:t>Rig Set Up</w:t>
      </w:r>
    </w:p>
    <w:p w14:paraId="5DA956C9" w14:textId="77777777" w:rsidR="00DE735D" w:rsidRPr="00DE735D" w:rsidRDefault="00DE735D" w:rsidP="0016258A">
      <w:pPr>
        <w:pStyle w:val="Heading2"/>
        <w:rPr>
          <w:rFonts w:ascii="Plantagenet Cherokee" w:hAnsi="Plantagenet Cherokee"/>
        </w:rPr>
      </w:pPr>
      <w:r w:rsidRPr="0016258A">
        <w:t>Mast Pre Bend</w:t>
      </w:r>
    </w:p>
    <w:p w14:paraId="44733D01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recommended pre bend for the A Rig should be 8mm over the top 650mm.</w:t>
      </w:r>
    </w:p>
    <w:p w14:paraId="13F81CFE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recommended pre bend for the B Rig should be 5mm over the top 600mm.</w:t>
      </w:r>
    </w:p>
    <w:p w14:paraId="307CF6A5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recommended pre bend for the C Rig is none.</w:t>
      </w:r>
    </w:p>
    <w:p w14:paraId="6429BA6E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450EDE8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amount of bend is a measurement from the mast head to a projected straight line of the</w:t>
      </w:r>
    </w:p>
    <w:p w14:paraId="667B9890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bottom unbent part of the mast.</w:t>
      </w:r>
    </w:p>
    <w:p w14:paraId="09BCE72E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2E98BD0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amount of pre bend shown is low, and you may prefer more, however the idea is that with less</w:t>
      </w:r>
    </w:p>
    <w:p w14:paraId="3497B06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forestay tension your jib boom clew will lift more easily and open the jib leech in a gust or stronger</w:t>
      </w:r>
    </w:p>
    <w:p w14:paraId="3A56F52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breeze. An auto trim function. Too little weight on the jib boom end and the boat will round up.</w:t>
      </w:r>
    </w:p>
    <w:p w14:paraId="3507803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Firm side stays and appropriate spreader angle should keep the forestay tension in check with</w:t>
      </w:r>
    </w:p>
    <w:p w14:paraId="15F94026" w14:textId="7BCE3D14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these provided measurements.</w:t>
      </w:r>
    </w:p>
    <w:p w14:paraId="49B6E13D" w14:textId="1BF88F6C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lastRenderedPageBreak/>
        <w:drawing>
          <wp:inline distT="0" distB="0" distL="0" distR="0" wp14:anchorId="29A2D853" wp14:editId="6751B849">
            <wp:extent cx="7049111" cy="5204911"/>
            <wp:effectExtent l="0" t="0" r="0" b="0"/>
            <wp:docPr id="888240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403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9111" cy="520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D280" w14:textId="1206D1B8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drawing>
          <wp:inline distT="0" distB="0" distL="0" distR="0" wp14:anchorId="2AA83F29" wp14:editId="43A2BAE1">
            <wp:extent cx="7195820" cy="3021965"/>
            <wp:effectExtent l="0" t="0" r="5080" b="6985"/>
            <wp:docPr id="1798585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5859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6F2C3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Mast Base- A Mast Base will need to be made by cutting a slot into a </w:t>
      </w:r>
      <w:proofErr w:type="spellStart"/>
      <w:r w:rsidRPr="00DE735D">
        <w:rPr>
          <w:rFonts w:ascii="Plantagenet Cherokee" w:hAnsi="Plantagenet Cherokee"/>
        </w:rPr>
        <w:t>Bantock</w:t>
      </w:r>
      <w:proofErr w:type="spellEnd"/>
      <w:r w:rsidRPr="00DE735D">
        <w:rPr>
          <w:rFonts w:ascii="Plantagenet Cherokee" w:hAnsi="Plantagenet Cherokee"/>
        </w:rPr>
        <w:t xml:space="preserve"> Mast Head Fitting</w:t>
      </w:r>
    </w:p>
    <w:p w14:paraId="755BDAE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2mm deep and 1.5mm wide to suit the 1.5mm diameter rod of the mast step. Suggest to use a</w:t>
      </w:r>
    </w:p>
    <w:p w14:paraId="5FE90B3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needle file or similar. This then needs to be glued into the mast “dead square” to the prebend. To</w:t>
      </w:r>
    </w:p>
    <w:p w14:paraId="0A5FDAE1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find “dead square”, balance the mast horizontally resting on the masthead and mast base</w:t>
      </w:r>
    </w:p>
    <w:p w14:paraId="1A5CAF6D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between a couple of wooden blocks or similar. Let gravity work for you to help find the Mast Base</w:t>
      </w:r>
    </w:p>
    <w:p w14:paraId="70C29939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orientation. Align the mast base slot horizontally.</w:t>
      </w:r>
    </w:p>
    <w:p w14:paraId="747D1B7C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lastRenderedPageBreak/>
        <w:t>Gooseneck- The mast gate of the V11 is 11mm wide to provide a neat fit against the mast. A</w:t>
      </w:r>
    </w:p>
    <w:p w14:paraId="7E9466F1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proofErr w:type="spellStart"/>
      <w:r w:rsidRPr="00DE735D">
        <w:rPr>
          <w:rFonts w:ascii="Plantagenet Cherokee" w:hAnsi="Plantagenet Cherokee"/>
        </w:rPr>
        <w:t>Bantock</w:t>
      </w:r>
      <w:proofErr w:type="spellEnd"/>
      <w:r w:rsidRPr="00DE735D">
        <w:rPr>
          <w:rFonts w:ascii="Plantagenet Cherokee" w:hAnsi="Plantagenet Cherokee"/>
        </w:rPr>
        <w:t xml:space="preserve"> gooseneck is wider than this and will need to be dealt to with a file in the required area to</w:t>
      </w:r>
    </w:p>
    <w:p w14:paraId="1E3E385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sit inside of the mast gate when in position. File this rebate before attaching it to the mast. See</w:t>
      </w:r>
    </w:p>
    <w:p w14:paraId="66DDCB21" w14:textId="54044722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Picture. You can make the raw aluminium black again with cunning use of a vivid marker.</w:t>
      </w:r>
    </w:p>
    <w:p w14:paraId="3400EA53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</w:p>
    <w:p w14:paraId="79736350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Spreaders- The Spreaders need to be rigid. I like to make them from stainless or brass tube with</w:t>
      </w:r>
    </w:p>
    <w:p w14:paraId="5AB5E640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1.5mm inside diameter and with a 1.5mm stainless rod connecting them through the mast and</w:t>
      </w:r>
    </w:p>
    <w:p w14:paraId="0F4F1E90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glued into one of the spreaders so they are removable. They may need some angle backwards</w:t>
      </w:r>
    </w:p>
    <w:p w14:paraId="695430B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although I mine have ended up virtually straight. Use the following method to find an appropriate</w:t>
      </w:r>
    </w:p>
    <w:p w14:paraId="5DDD8B02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spreader angle.</w:t>
      </w:r>
    </w:p>
    <w:p w14:paraId="641D75B4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172AC43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Get the mast </w:t>
      </w:r>
      <w:proofErr w:type="spellStart"/>
      <w:r w:rsidRPr="00DE735D">
        <w:rPr>
          <w:rFonts w:ascii="Plantagenet Cherokee" w:hAnsi="Plantagenet Cherokee"/>
        </w:rPr>
        <w:t>centered</w:t>
      </w:r>
      <w:proofErr w:type="spellEnd"/>
      <w:r w:rsidRPr="00DE735D">
        <w:rPr>
          <w:rFonts w:ascii="Plantagenet Cherokee" w:hAnsi="Plantagenet Cherokee"/>
        </w:rPr>
        <w:t xml:space="preserve"> sideways in the boat, with max. side stay tension. Site down the mast on</w:t>
      </w:r>
    </w:p>
    <w:p w14:paraId="5EB62874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both tacks to ensure it is </w:t>
      </w:r>
      <w:proofErr w:type="spellStart"/>
      <w:r w:rsidRPr="00DE735D">
        <w:rPr>
          <w:rFonts w:ascii="Plantagenet Cherokee" w:hAnsi="Plantagenet Cherokee"/>
        </w:rPr>
        <w:t>centered</w:t>
      </w:r>
      <w:proofErr w:type="spellEnd"/>
      <w:r w:rsidRPr="00DE735D">
        <w:rPr>
          <w:rFonts w:ascii="Plantagenet Cherokee" w:hAnsi="Plantagenet Cherokee"/>
        </w:rPr>
        <w:t>.</w:t>
      </w:r>
    </w:p>
    <w:p w14:paraId="08F39B01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0D3AC60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Adjust ram and backstay so the mast suits the mainsail as best you can. There may well be a flat</w:t>
      </w:r>
    </w:p>
    <w:p w14:paraId="22CAE25E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spot in the middle of the mast at the spreaders, so carefully bend the spreaders aft until the flat</w:t>
      </w:r>
    </w:p>
    <w:p w14:paraId="5C5AE6FF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spot looks uniform.</w:t>
      </w:r>
    </w:p>
    <w:p w14:paraId="5C76D523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265C9CFB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captive pins holding the shroud at the spreader ends should be crimped into the spreader</w:t>
      </w:r>
    </w:p>
    <w:p w14:paraId="49FF0294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end to keep the orientation of the spreader angled aft. My captive pins are side stay wire bent to a</w:t>
      </w:r>
    </w:p>
    <w:p w14:paraId="5712C6D9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U shape with a bend radius that suits the side stay diameter. If done accurately, the jib topper</w:t>
      </w:r>
    </w:p>
    <w:p w14:paraId="06635FEE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should not catch the spreader, although it is recommended to have a bungie on the jib topper to</w:t>
      </w:r>
    </w:p>
    <w:p w14:paraId="2D63F2EC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manage the slack in the line when the jib boom lifts.</w:t>
      </w:r>
    </w:p>
    <w:p w14:paraId="6450DA87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6E6B09D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Forestay height should be as high on the mast as possible (close to the band), and the backstay</w:t>
      </w:r>
    </w:p>
    <w:p w14:paraId="1B649F13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crane kept as short as practical. This helps achieve maximum forestay tension.</w:t>
      </w:r>
    </w:p>
    <w:p w14:paraId="7E37510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Side stays should hook into a single hole in the front of the mast. I use 105lb monofilament wire</w:t>
      </w:r>
    </w:p>
    <w:p w14:paraId="2B2C4B11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with a tightish bend of about 1mm radius and a 30mm tail. They hook straight into the hole in the</w:t>
      </w:r>
    </w:p>
    <w:p w14:paraId="4BE779EB" w14:textId="5D4896A1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mast. It is good to hold them captive with a piece of tape so they </w:t>
      </w:r>
      <w:proofErr w:type="spellStart"/>
      <w:r w:rsidRPr="00DE735D">
        <w:rPr>
          <w:rFonts w:ascii="Plantagenet Cherokee" w:hAnsi="Plantagenet Cherokee"/>
        </w:rPr>
        <w:t>dont</w:t>
      </w:r>
      <w:proofErr w:type="spellEnd"/>
      <w:r w:rsidRPr="00DE735D">
        <w:rPr>
          <w:rFonts w:ascii="Plantagenet Cherokee" w:hAnsi="Plantagenet Cherokee"/>
        </w:rPr>
        <w:t xml:space="preserve"> cross over.</w:t>
      </w:r>
    </w:p>
    <w:p w14:paraId="5B87FEEA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Mast Rake is measured from the head stay measurement band on the aft face of the mast, to the</w:t>
      </w:r>
    </w:p>
    <w:p w14:paraId="0B4B36C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transom. Note- your lower measurement point should be 23mm above the foredeck. If </w:t>
      </w:r>
      <w:proofErr w:type="spellStart"/>
      <w:r w:rsidRPr="00DE735D">
        <w:rPr>
          <w:rFonts w:ascii="Plantagenet Cherokee" w:hAnsi="Plantagenet Cherokee"/>
        </w:rPr>
        <w:t>its</w:t>
      </w:r>
      <w:proofErr w:type="spellEnd"/>
      <w:r w:rsidRPr="00DE735D">
        <w:rPr>
          <w:rFonts w:ascii="Plantagenet Cherokee" w:hAnsi="Plantagenet Cherokee"/>
        </w:rPr>
        <w:t xml:space="preserve"> more,</w:t>
      </w:r>
    </w:p>
    <w:p w14:paraId="5F80DC49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add the difference to the rake measurement and if less, subtract it to get you in the ballpark.</w:t>
      </w:r>
    </w:p>
    <w:p w14:paraId="6D8FC99D" w14:textId="77777777" w:rsidR="00DE735D" w:rsidRPr="0016258A" w:rsidRDefault="00DE735D" w:rsidP="0016258A">
      <w:pPr>
        <w:pStyle w:val="Heading2"/>
      </w:pPr>
      <w:r w:rsidRPr="0016258A">
        <w:t>Rake Measurements-</w:t>
      </w:r>
    </w:p>
    <w:p w14:paraId="403677DB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 Rig - 1508mm</w:t>
      </w:r>
    </w:p>
    <w:p w14:paraId="04A0F51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B Rig - 1160mm</w:t>
      </w:r>
    </w:p>
    <w:p w14:paraId="2DE70F61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C Rig - 922mm</w:t>
      </w:r>
    </w:p>
    <w:p w14:paraId="79B4DC7A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1445D38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Main Boom- A round section is shown in the picture which is more flexible than the rectangular</w:t>
      </w:r>
    </w:p>
    <w:p w14:paraId="55D0D35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proofErr w:type="spellStart"/>
      <w:r w:rsidRPr="00DE735D">
        <w:rPr>
          <w:rFonts w:ascii="Plantagenet Cherokee" w:hAnsi="Plantagenet Cherokee"/>
        </w:rPr>
        <w:t>Bantock</w:t>
      </w:r>
      <w:proofErr w:type="spellEnd"/>
      <w:r w:rsidRPr="00DE735D">
        <w:rPr>
          <w:rFonts w:ascii="Plantagenet Cherokee" w:hAnsi="Plantagenet Cherokee"/>
        </w:rPr>
        <w:t xml:space="preserve"> one. This is personal preference but I like to be a bit flexi and light weight.</w:t>
      </w:r>
    </w:p>
    <w:p w14:paraId="4748564B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boom sheet band should be aft of the post and lead aft for the sail relationship geometry to</w:t>
      </w:r>
    </w:p>
    <w:p w14:paraId="3D236319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be correct for downwind in comparison to the jib.</w:t>
      </w:r>
    </w:p>
    <w:p w14:paraId="531C501E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119D867C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Vang attachment along the boom should be about 100mm from the forward end.</w:t>
      </w:r>
    </w:p>
    <w:p w14:paraId="633CF2B3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I like to use a jackstay on the main luff. The jackstay attaches to the mast head swivel. The tension</w:t>
      </w:r>
    </w:p>
    <w:p w14:paraId="3437AAF3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adjusts at the bottom via the line and </w:t>
      </w:r>
      <w:proofErr w:type="spellStart"/>
      <w:r w:rsidRPr="00DE735D">
        <w:rPr>
          <w:rFonts w:ascii="Plantagenet Cherokee" w:hAnsi="Plantagenet Cherokee"/>
        </w:rPr>
        <w:t>bowsie</w:t>
      </w:r>
      <w:proofErr w:type="spellEnd"/>
      <w:r w:rsidRPr="00DE735D">
        <w:rPr>
          <w:rFonts w:ascii="Plantagenet Cherokee" w:hAnsi="Plantagenet Cherokee"/>
        </w:rPr>
        <w:t xml:space="preserve"> system slung under the gooseneck.</w:t>
      </w:r>
    </w:p>
    <w:p w14:paraId="5B38932F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56A5F1A9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lastRenderedPageBreak/>
        <w:t xml:space="preserve">Jib Boom- Jib booms can be </w:t>
      </w:r>
      <w:proofErr w:type="spellStart"/>
      <w:r w:rsidRPr="00DE735D">
        <w:rPr>
          <w:rFonts w:ascii="Plantagenet Cherokee" w:hAnsi="Plantagenet Cherokee"/>
        </w:rPr>
        <w:t>Bantock</w:t>
      </w:r>
      <w:proofErr w:type="spellEnd"/>
      <w:r w:rsidRPr="00DE735D">
        <w:rPr>
          <w:rFonts w:ascii="Plantagenet Cherokee" w:hAnsi="Plantagenet Cherokee"/>
        </w:rPr>
        <w:t xml:space="preserve"> superlight sections or preferably a 10mm arrow shaft</w:t>
      </w:r>
    </w:p>
    <w:p w14:paraId="3734C1E1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section. If you can get away with no holes drilled it can reduce fatigue. I hook the jib sheet onto</w:t>
      </w:r>
    </w:p>
    <w:p w14:paraId="7DFE944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sliding ball set up that can hopefully be seen in the picture.</w:t>
      </w:r>
    </w:p>
    <w:p w14:paraId="2A8B42D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Keep jib booms as short as possible and set the gap to the mast at about 15mm for A Rig, 10mm</w:t>
      </w:r>
    </w:p>
    <w:p w14:paraId="3B8FB38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for B Rig and 5mm for C Rig. This determines the swivel position on the boom.</w:t>
      </w:r>
    </w:p>
    <w:p w14:paraId="12E72D3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jib sheet band should be about 10mm forward of the jib sheet hoop on the deck when the jib</w:t>
      </w:r>
    </w:p>
    <w:p w14:paraId="49BD80E6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is held on centreline and sitting up.</w:t>
      </w:r>
    </w:p>
    <w:p w14:paraId="7A1F62EE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0606D811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Note- When installing the rig into the boat, lean the mast back and locate the mast butt onto the</w:t>
      </w:r>
    </w:p>
    <w:p w14:paraId="4F9BB5DA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step 1st, then bring the mast forward into the mast gate. Preservation of the mast gate is</w:t>
      </w:r>
    </w:p>
    <w:p w14:paraId="32DEA602" w14:textId="239C5672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important.</w:t>
      </w:r>
    </w:p>
    <w:p w14:paraId="0707EE5F" w14:textId="77777777" w:rsidR="00DE735D" w:rsidRPr="0016258A" w:rsidRDefault="00DE735D" w:rsidP="0016258A">
      <w:pPr>
        <w:pStyle w:val="Heading2"/>
      </w:pPr>
      <w:r w:rsidRPr="0016258A">
        <w:t>Raceday Set Up and Trim</w:t>
      </w:r>
    </w:p>
    <w:p w14:paraId="5650628A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following Sheeting Measurements for booms are measured from the edge of the boom to</w:t>
      </w:r>
    </w:p>
    <w:p w14:paraId="64E1328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centreline. </w:t>
      </w:r>
      <w:proofErr w:type="gramStart"/>
      <w:r w:rsidRPr="00DE735D">
        <w:rPr>
          <w:rFonts w:ascii="Plantagenet Cherokee" w:hAnsi="Plantagenet Cherokee"/>
        </w:rPr>
        <w:t>So</w:t>
      </w:r>
      <w:proofErr w:type="gramEnd"/>
      <w:r w:rsidRPr="00DE735D">
        <w:rPr>
          <w:rFonts w:ascii="Plantagenet Cherokee" w:hAnsi="Plantagenet Cherokee"/>
        </w:rPr>
        <w:t xml:space="preserve"> for mainsail it is to the centre of the post, and to centreline of mast for the jib.</w:t>
      </w:r>
    </w:p>
    <w:p w14:paraId="2E5C628D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main twist is from the middle batten to the backstay and measured when the sail is relaxed.</w:t>
      </w:r>
    </w:p>
    <w:p w14:paraId="293D783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This mainsail twist measurement is difficult to get accurate and may vary boat to boat with sail</w:t>
      </w:r>
    </w:p>
    <w:p w14:paraId="3639AA4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shape and boom flexibility etc. so common sense is needed. If the boat has weather helm, ease</w:t>
      </w:r>
    </w:p>
    <w:p w14:paraId="5D46268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vang and vice versa. Adjust until the boat feels balanced. In smooth air, the boat should sail</w:t>
      </w:r>
    </w:p>
    <w:p w14:paraId="674106D8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pretty much thumbs free.</w:t>
      </w:r>
    </w:p>
    <w:p w14:paraId="5D734917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44B08BB2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jib twist is measured at the top seam leech to topping lift.</w:t>
      </w:r>
    </w:p>
    <w:p w14:paraId="537CA59D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43EC15D6" w14:textId="77777777" w:rsidR="00DE735D" w:rsidRPr="0016258A" w:rsidRDefault="00DE735D" w:rsidP="0016258A">
      <w:pPr>
        <w:pStyle w:val="Heading2"/>
      </w:pPr>
      <w:r w:rsidRPr="0016258A">
        <w:t>Baseline Settings for Sailing</w:t>
      </w:r>
    </w:p>
    <w:p w14:paraId="530E9B5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The measurements below will ensure a good relationship between the sails, and we can adjust</w:t>
      </w:r>
    </w:p>
    <w:p w14:paraId="726A485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from here for other conditions.</w:t>
      </w:r>
    </w:p>
    <w:p w14:paraId="72656B5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The Baseline Settings are “maximum in” positions for your general </w:t>
      </w:r>
      <w:proofErr w:type="spellStart"/>
      <w:r w:rsidRPr="00DE735D">
        <w:rPr>
          <w:rFonts w:ascii="Plantagenet Cherokee" w:hAnsi="Plantagenet Cherokee"/>
        </w:rPr>
        <w:t>mid range</w:t>
      </w:r>
      <w:proofErr w:type="spellEnd"/>
      <w:r w:rsidRPr="00DE735D">
        <w:rPr>
          <w:rFonts w:ascii="Plantagenet Cherokee" w:hAnsi="Plantagenet Cherokee"/>
        </w:rPr>
        <w:t xml:space="preserve"> sailing upwind when</w:t>
      </w:r>
    </w:p>
    <w:p w14:paraId="37D31A9B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the boat is powered up and at full heel or nearly full heel and flat water. </w:t>
      </w:r>
      <w:proofErr w:type="spellStart"/>
      <w:r w:rsidRPr="00DE735D">
        <w:rPr>
          <w:rFonts w:ascii="Plantagenet Cherokee" w:hAnsi="Plantagenet Cherokee"/>
        </w:rPr>
        <w:t>Dont</w:t>
      </w:r>
      <w:proofErr w:type="spellEnd"/>
      <w:r w:rsidRPr="00DE735D">
        <w:rPr>
          <w:rFonts w:ascii="Plantagenet Cherokee" w:hAnsi="Plantagenet Cherokee"/>
        </w:rPr>
        <w:t xml:space="preserve"> be shy to ease from</w:t>
      </w:r>
    </w:p>
    <w:p w14:paraId="38B082DA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here as the wind increases.</w:t>
      </w:r>
    </w:p>
    <w:p w14:paraId="6698B72A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Luff tension should be just enough to take the out the slack, not necessarily under any real</w:t>
      </w:r>
    </w:p>
    <w:p w14:paraId="6F2FC4FE" w14:textId="0BB7BB86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tension.</w:t>
      </w:r>
    </w:p>
    <w:p w14:paraId="0CE61C1F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</w:p>
    <w:p w14:paraId="75A516DE" w14:textId="12513880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drawing>
          <wp:inline distT="0" distB="0" distL="0" distR="0" wp14:anchorId="00D7F772" wp14:editId="3A66BC43">
            <wp:extent cx="7195820" cy="1173480"/>
            <wp:effectExtent l="0" t="0" r="5080" b="7620"/>
            <wp:docPr id="20938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2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DDC24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056C84BA" w14:textId="558BF78F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Light Air- Between the wind range of slightly heeled to 3/4 heel, we need to bring the mainsheet</w:t>
      </w:r>
    </w:p>
    <w:p w14:paraId="2F2C7AC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in. Just like we do on a </w:t>
      </w:r>
      <w:proofErr w:type="gramStart"/>
      <w:r w:rsidRPr="00DE735D">
        <w:rPr>
          <w:rFonts w:ascii="Plantagenet Cherokee" w:hAnsi="Plantagenet Cherokee"/>
        </w:rPr>
        <w:t>full size</w:t>
      </w:r>
      <w:proofErr w:type="gramEnd"/>
      <w:r w:rsidRPr="00DE735D">
        <w:rPr>
          <w:rFonts w:ascii="Plantagenet Cherokee" w:hAnsi="Plantagenet Cherokee"/>
        </w:rPr>
        <w:t xml:space="preserve"> boat to power up and heel the yacht. Bring the mainsheet in to</w:t>
      </w:r>
    </w:p>
    <w:p w14:paraId="586E3E3D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5mm instead of 8mm. Your main twist will change to about 50mm. As the wind gets to the lower</w:t>
      </w:r>
    </w:p>
    <w:p w14:paraId="18569B3B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end of this range, make sure the jib is not chocked. Maybe ease to 65mm. Sail luffs should be soft</w:t>
      </w:r>
    </w:p>
    <w:p w14:paraId="4D8DDD9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and as loose as you can get away with. Increase jib foot round to 35mm.</w:t>
      </w:r>
    </w:p>
    <w:p w14:paraId="567A6AFA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Super light Air- Same as light air settings but keep the jib open to 65 - 70mm or more when the</w:t>
      </w:r>
    </w:p>
    <w:p w14:paraId="3166EE7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lastRenderedPageBreak/>
        <w:t xml:space="preserve">wind gets to drifting conditions. </w:t>
      </w:r>
      <w:proofErr w:type="gramStart"/>
      <w:r w:rsidRPr="00DE735D">
        <w:rPr>
          <w:rFonts w:ascii="Plantagenet Cherokee" w:hAnsi="Plantagenet Cherokee"/>
        </w:rPr>
        <w:t>Also</w:t>
      </w:r>
      <w:proofErr w:type="gramEnd"/>
      <w:r w:rsidRPr="00DE735D">
        <w:rPr>
          <w:rFonts w:ascii="Plantagenet Cherokee" w:hAnsi="Plantagenet Cherokee"/>
        </w:rPr>
        <w:t xml:space="preserve"> we need to ease our sails (on the radio) in the very light air.</w:t>
      </w:r>
    </w:p>
    <w:p w14:paraId="54D6DF16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Maybe up to 30mm or so in the super light air when the boat is slow and fully upright. Luffs loose</w:t>
      </w:r>
    </w:p>
    <w:p w14:paraId="52392E00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and jib foot round keep at 35mm.</w:t>
      </w:r>
    </w:p>
    <w:p w14:paraId="2E99DB32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76A69C20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Fresh Breeze- Tighten jib foot to 10mm and tension the luffs. Ease out the sheets on the radio to</w:t>
      </w:r>
    </w:p>
    <w:p w14:paraId="70C06791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reduce sideways force (leeway) and allow the boat to spring forward to overcome drag off the rig</w:t>
      </w:r>
    </w:p>
    <w:p w14:paraId="20520DE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and sails. Depends on conditions but you can ease up to 40mm when in extreme gusts or</w:t>
      </w:r>
    </w:p>
    <w:p w14:paraId="06EC23E0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conditions.</w:t>
      </w:r>
    </w:p>
    <w:p w14:paraId="04A19538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2C28EA6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Analyse the conditions you are sailing in. If the wind is steady and laminar flow you will get away</w:t>
      </w:r>
    </w:p>
    <w:p w14:paraId="38B4EA00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with sailing with a tighter main leech than a shifty turbulent wind flow. A tight main leech in shifty</w:t>
      </w:r>
    </w:p>
    <w:p w14:paraId="0F81DC84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turbulent wind will make the boat grouchy and weather helmed, so ease the vang to neutralise the</w:t>
      </w:r>
    </w:p>
    <w:p w14:paraId="03F5779E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helm, keeping the jib loaded to allowing better acceleration and kinder response to headers.</w:t>
      </w:r>
    </w:p>
    <w:p w14:paraId="7AFA9CB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I hope this set up guide has been useful and assists you to reach your V11 potential swiftly.</w:t>
      </w:r>
    </w:p>
    <w:p w14:paraId="7B5A509F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You should find the V11 to be a forgiving and easy yacht to sail and therefor be able to manage</w:t>
      </w:r>
    </w:p>
    <w:p w14:paraId="52D3DC9F" w14:textId="77777777" w:rsid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different venues, winds and conditions well.</w:t>
      </w:r>
    </w:p>
    <w:p w14:paraId="2A35F7F3" w14:textId="77777777" w:rsidR="0016258A" w:rsidRPr="00DE735D" w:rsidRDefault="0016258A" w:rsidP="00DE735D">
      <w:pPr>
        <w:pStyle w:val="NoSpacing"/>
        <w:rPr>
          <w:rFonts w:ascii="Plantagenet Cherokee" w:hAnsi="Plantagenet Cherokee"/>
        </w:rPr>
      </w:pPr>
    </w:p>
    <w:p w14:paraId="24C39927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Enjoy </w:t>
      </w:r>
      <w:proofErr w:type="gramStart"/>
      <w:r w:rsidRPr="00DE735D">
        <w:rPr>
          <w:rFonts w:ascii="Plantagenet Cherokee" w:hAnsi="Plantagenet Cherokee"/>
        </w:rPr>
        <w:t>your</w:t>
      </w:r>
      <w:proofErr w:type="gramEnd"/>
      <w:r w:rsidRPr="00DE735D">
        <w:rPr>
          <w:rFonts w:ascii="Plantagenet Cherokee" w:hAnsi="Plantagenet Cherokee"/>
        </w:rPr>
        <w:t xml:space="preserve"> sailing and </w:t>
      </w:r>
      <w:proofErr w:type="spellStart"/>
      <w:r w:rsidRPr="00DE735D">
        <w:rPr>
          <w:rFonts w:ascii="Plantagenet Cherokee" w:hAnsi="Plantagenet Cherokee"/>
        </w:rPr>
        <w:t>dont</w:t>
      </w:r>
      <w:proofErr w:type="spellEnd"/>
      <w:r w:rsidRPr="00DE735D">
        <w:rPr>
          <w:rFonts w:ascii="Plantagenet Cherokee" w:hAnsi="Plantagenet Cherokee"/>
        </w:rPr>
        <w:t xml:space="preserve"> over think when in the heat of the battle. There are many elements to</w:t>
      </w:r>
    </w:p>
    <w:p w14:paraId="7ED73B64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yacht racing so try to keep a “big picture” focus. Get in space. Sail fast. Anticipate wind and fleet</w:t>
      </w:r>
    </w:p>
    <w:p w14:paraId="220E5D72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 xml:space="preserve">as best you can. Be Patient. My few last words of wisdom </w:t>
      </w:r>
      <w:r w:rsidRPr="00DE735D">
        <w:rPr>
          <w:rFonts w:ascii="Segoe UI Emoji" w:hAnsi="Segoe UI Emoji" w:cs="Segoe UI Emoji"/>
        </w:rPr>
        <w:t>😬</w:t>
      </w:r>
    </w:p>
    <w:p w14:paraId="1C23AA78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All the best with your set up and sailing</w:t>
      </w:r>
    </w:p>
    <w:p w14:paraId="1F4F7F15" w14:textId="77777777" w:rsidR="00DE735D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Regards</w:t>
      </w:r>
    </w:p>
    <w:p w14:paraId="34746C78" w14:textId="47CB1907" w:rsidR="00051626" w:rsidRPr="00DE735D" w:rsidRDefault="00DE735D" w:rsidP="00DE735D">
      <w:pPr>
        <w:pStyle w:val="NoSpacing"/>
        <w:rPr>
          <w:rFonts w:ascii="Plantagenet Cherokee" w:hAnsi="Plantagenet Cherokee"/>
        </w:rPr>
      </w:pPr>
      <w:r w:rsidRPr="00DE735D">
        <w:rPr>
          <w:rFonts w:ascii="Plantagenet Cherokee" w:hAnsi="Plantagenet Cherokee"/>
        </w:rPr>
        <w:t>Ian Vi</w:t>
      </w:r>
    </w:p>
    <w:sectPr w:rsidR="00051626" w:rsidRPr="00DE735D" w:rsidSect="009E73FE">
      <w:pgSz w:w="12240" w:h="15840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5D"/>
    <w:rsid w:val="000278C4"/>
    <w:rsid w:val="00051626"/>
    <w:rsid w:val="00074BC4"/>
    <w:rsid w:val="000F45A9"/>
    <w:rsid w:val="0016258A"/>
    <w:rsid w:val="003A0CF5"/>
    <w:rsid w:val="005770A4"/>
    <w:rsid w:val="005F0143"/>
    <w:rsid w:val="00870B94"/>
    <w:rsid w:val="00917BFD"/>
    <w:rsid w:val="009E73FE"/>
    <w:rsid w:val="00A439D0"/>
    <w:rsid w:val="00BA0E6C"/>
    <w:rsid w:val="00C145C2"/>
    <w:rsid w:val="00CC01AA"/>
    <w:rsid w:val="00D208D1"/>
    <w:rsid w:val="00D27DBE"/>
    <w:rsid w:val="00DE735D"/>
    <w:rsid w:val="00F5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1E7D"/>
  <w15:chartTrackingRefBased/>
  <w15:docId w15:val="{E085BB30-DEED-4C8F-9F56-8B9BEE49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7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3F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E7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ll_\Documents\Custom%20Office%20Templates\norm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15</TotalTime>
  <Pages>6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Purchased from Codesforever.com</Company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Ball</dc:creator>
  <cp:keywords/>
  <dc:description/>
  <cp:lastModifiedBy>John Ball</cp:lastModifiedBy>
  <cp:revision>1</cp:revision>
  <dcterms:created xsi:type="dcterms:W3CDTF">2025-12-19T20:36:00Z</dcterms:created>
  <dcterms:modified xsi:type="dcterms:W3CDTF">2025-12-19T20:51:00Z</dcterms:modified>
</cp:coreProperties>
</file>